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B1707" w14:paraId="40983BE3" w14:textId="77777777" w:rsidTr="002D6CC9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2B1707" w:rsidRDefault="003E085C" w:rsidP="0078039B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33"/>
              <w:gridCol w:w="5134"/>
              <w:gridCol w:w="5131"/>
            </w:tblGrid>
            <w:tr w:rsidR="002B1707" w:rsidRPr="002B1707" w14:paraId="438075F0" w14:textId="3B9DF4FA" w:rsidTr="002B1707">
              <w:tc>
                <w:tcPr>
                  <w:tcW w:w="1667" w:type="pct"/>
                </w:tcPr>
                <w:p w14:paraId="471D7986" w14:textId="2AC2E67D" w:rsidR="002B1707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933804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t>2022</w: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7" w:type="pct"/>
                </w:tcPr>
                <w:p w14:paraId="50CBEAB6" w14:textId="7A70A9B7" w:rsidR="002B1707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933804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t>2022</w: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6" w:type="pct"/>
                </w:tcPr>
                <w:p w14:paraId="35CBFCE7" w14:textId="6FF992BA" w:rsidR="002B1707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933804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t>2022</w: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2D6CC9" w:rsidRPr="002B1707" w14:paraId="79F6697B" w14:textId="6DB1FAD7" w:rsidTr="002D6CC9">
              <w:tc>
                <w:tcPr>
                  <w:tcW w:w="1667" w:type="pct"/>
                </w:tcPr>
                <w:p w14:paraId="1E763E4B" w14:textId="72E76642" w:rsidR="002D6CC9" w:rsidRPr="00982045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bookmarkStart w:id="1" w:name="_Hlk38821049"/>
                  <w:r w:rsidRPr="0098204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IANUARIE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6"/>
                    <w:gridCol w:w="702"/>
                    <w:gridCol w:w="702"/>
                    <w:gridCol w:w="702"/>
                    <w:gridCol w:w="702"/>
                    <w:gridCol w:w="702"/>
                    <w:gridCol w:w="683"/>
                  </w:tblGrid>
                  <w:tr w:rsidR="002D6CC9" w:rsidRPr="002B1707" w14:paraId="684222CD" w14:textId="77777777" w:rsidTr="00DC5B1C">
                    <w:trPr>
                      <w:trHeight w:val="170"/>
                      <w:jc w:val="center"/>
                    </w:trPr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5F6C8C0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C3AC354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66D7D4AB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1AA4C54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JO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48596BBF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7BE3AF3" w14:textId="66590D46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SÂ</w:t>
                        </w:r>
                      </w:p>
                    </w:tc>
                    <w:tc>
                      <w:tcPr>
                        <w:tcW w:w="699" w:type="pct"/>
                        <w:shd w:val="clear" w:color="auto" w:fill="D9D9D9" w:themeFill="background1" w:themeFillShade="D9"/>
                        <w:vAlign w:val="center"/>
                      </w:tcPr>
                      <w:p w14:paraId="37E85CF0" w14:textId="4F5291F7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DU</w:t>
                        </w:r>
                      </w:p>
                    </w:tc>
                  </w:tr>
                  <w:tr w:rsidR="00DC5B1C" w:rsidRPr="002B1707" w14:paraId="31DF8F53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2" w:type="pct"/>
                      </w:tcPr>
                      <w:p w14:paraId="4C3DF47A" w14:textId="469F4E63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D8DCA2" w14:textId="6AE7586C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953DC5" w14:textId="1786DF34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16F7F6B" w14:textId="3D1A2DF1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D77DEF9" w14:textId="46CC3271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B1CBA7" w14:textId="1571BB63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</w:tcPr>
                      <w:p w14:paraId="61DE8D4C" w14:textId="692D60F4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0AFA4FA2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2" w:type="pct"/>
                      </w:tcPr>
                      <w:p w14:paraId="688A4083" w14:textId="0A8DB179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AD9C7DF" w14:textId="7F0F34A5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D5672A" w14:textId="595AC753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E39618" w14:textId="5DE79DB9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01D669" w14:textId="5EB7039F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8B3CC1" w14:textId="2188B40F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</w:tcPr>
                      <w:p w14:paraId="63A6A44F" w14:textId="36E2DB54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223F797F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2" w:type="pct"/>
                      </w:tcPr>
                      <w:p w14:paraId="3FCDA0AA" w14:textId="30F64C8E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99770B" w14:textId="7EC7DFBB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078C04D" w14:textId="080FFC43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3764BF9" w14:textId="7A5D2E5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C4D6EFD" w14:textId="02218DD9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1A7D074" w14:textId="5543D580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</w:tcPr>
                      <w:p w14:paraId="2DF4C53D" w14:textId="2C6F523D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10529957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2" w:type="pct"/>
                      </w:tcPr>
                      <w:p w14:paraId="7824C9C9" w14:textId="7539CA7B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5E1D41" w14:textId="0A2A6952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951C8E" w14:textId="49178D0F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A755A8A" w14:textId="25FD9CC6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1F29A4" w14:textId="3AA0E70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8D3352" w14:textId="2A82D5E8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</w:tcPr>
                      <w:p w14:paraId="2CF6BA37" w14:textId="6BEC668C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797D45F8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2" w:type="pct"/>
                      </w:tcPr>
                      <w:p w14:paraId="4BD14B6A" w14:textId="3DE443AE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746ECD0" w14:textId="2235127D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F7B018" w14:textId="1E7A52AE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2B5BF7" w14:textId="610D11AE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73E501" w14:textId="6B2BB83B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251BC6" w14:textId="1F958333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</w:tcPr>
                      <w:p w14:paraId="3CA74E8D" w14:textId="03D8D7EE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1144E5B8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2" w:type="pct"/>
                      </w:tcPr>
                      <w:p w14:paraId="55F237A0" w14:textId="10FB9EC5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4CCAC5" w14:textId="5D3FE482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0BB2A5" w14:textId="7777777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CD13DEE" w14:textId="7777777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241B312" w14:textId="7777777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D7F8AB0" w14:textId="7777777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699" w:type="pct"/>
                      </w:tcPr>
                      <w:p w14:paraId="40F850EA" w14:textId="7777777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D6CC9" w:rsidRPr="002B1707" w:rsidRDefault="002D6CC9" w:rsidP="0078039B">
                  <w:pPr>
                    <w:pStyle w:val="a5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013F34C5" w:rsidR="002D6CC9" w:rsidRPr="00982045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98204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FEBRUARIE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5"/>
                    <w:gridCol w:w="702"/>
                    <w:gridCol w:w="702"/>
                    <w:gridCol w:w="701"/>
                    <w:gridCol w:w="701"/>
                    <w:gridCol w:w="701"/>
                    <w:gridCol w:w="688"/>
                  </w:tblGrid>
                  <w:tr w:rsidR="002D6CC9" w:rsidRPr="002B1707" w14:paraId="4D521D1C" w14:textId="77777777" w:rsidTr="00DC5B1C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004F58A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40D55ECB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106E5572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4973D4F0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JO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3379A943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242F7BE9" w14:textId="01046568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SÂ</w:t>
                        </w:r>
                      </w:p>
                    </w:tc>
                    <w:tc>
                      <w:tcPr>
                        <w:tcW w:w="704" w:type="pct"/>
                        <w:shd w:val="clear" w:color="auto" w:fill="D9D9D9" w:themeFill="background1" w:themeFillShade="D9"/>
                        <w:vAlign w:val="center"/>
                      </w:tcPr>
                      <w:p w14:paraId="4CB16A91" w14:textId="7D297351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DU</w:t>
                        </w:r>
                      </w:p>
                    </w:tc>
                  </w:tr>
                  <w:tr w:rsidR="00DC5B1C" w:rsidRPr="002B1707" w14:paraId="033AD79B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62338C3E" w14:textId="4F3AE8D1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E9814E4" w14:textId="66FA7A41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B665E05" w14:textId="7BEB7A6F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131D4F0" w14:textId="498E8FDB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FC2BCF9" w14:textId="463B32FB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D888BB" w14:textId="321F018E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3A023F15" w14:textId="583822D9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6878283D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36E1A06" w14:textId="4AAB45AE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1E8FAF3" w14:textId="4E747741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1F01189" w14:textId="2B8DB7DD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1DD9A7D" w14:textId="29396132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D7C63CF" w14:textId="0CCCBFD6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0DD119" w14:textId="5797EFCA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651B6ED7" w14:textId="24143B00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7DC4D67B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64AC88D8" w14:textId="1CD8D04D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A0ABAC2" w14:textId="75B9AFF2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AB7AB9" w14:textId="5E019A33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58FC14F" w14:textId="650E5FF3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F7ACB7" w14:textId="24D8F4C6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A9F174" w14:textId="6E7D4BC1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10A0A41E" w14:textId="67685C30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73331944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36526BF" w14:textId="50A35980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A8C1CD1" w14:textId="08CE2E2B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C3A56F1" w14:textId="3A2A98F9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5262D4B" w14:textId="73D7F38C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A49CF7" w14:textId="2EEF3065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A26A059" w14:textId="59FF2573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46E25065" w14:textId="121F672E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74B0FF95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A5D3919" w14:textId="2FBA66E0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641D12" w14:textId="6C88E001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CBBFCBA" w14:textId="583B17F1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2DB4676" w14:textId="5481D515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12ADD02" w14:textId="53B7C423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46D5BCA" w14:textId="5DE5445D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7267017D" w14:textId="670E1777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4CB553C4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4549FBFA" w14:textId="61EB4075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254819C" w14:textId="495870DD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FD04B4" w14:textId="77777777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BAA4EBA" w14:textId="77777777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F9AE72D" w14:textId="77777777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A36644" w14:textId="77777777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B970C07" w14:textId="77777777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D6CC9" w:rsidRPr="002B1707" w:rsidRDefault="002D6CC9" w:rsidP="0078039B">
                  <w:pPr>
                    <w:pStyle w:val="a5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1666" w:type="pct"/>
                </w:tcPr>
                <w:p w14:paraId="06B59564" w14:textId="2B6F3CBC" w:rsidR="002D6CC9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98204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MARTIE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3"/>
                    <w:gridCol w:w="701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2D6CC9" w:rsidRPr="002B1707" w14:paraId="63B892DF" w14:textId="77777777" w:rsidTr="0078039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F30C69C" w14:textId="70DA7E93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D405219" w14:textId="77DAB615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79A53A2" w14:textId="25ED2EB1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68763C9" w14:textId="154B2A78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30C12A0" w14:textId="2AE642A0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413360A9" w14:textId="0C6890F7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SÂ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B1019BF" w14:textId="5B44104D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DU</w:t>
                        </w:r>
                      </w:p>
                    </w:tc>
                  </w:tr>
                  <w:tr w:rsidR="002D6CC9" w:rsidRPr="002B1707" w14:paraId="06D67B4B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AE750CD" w14:textId="664DF7B0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7138F81" w14:textId="58E6626A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752932" w14:textId="25F610ED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DBA3B21" w14:textId="3AF604F3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C7B4445" w14:textId="1844321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FF6D865" w14:textId="76E4D40D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BD85F8E" w14:textId="588766C4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7A140D47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6D44A244" w14:textId="54B1120A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D12097A" w14:textId="3B4C030E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8029A69" w14:textId="121C1303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6EA892E" w14:textId="04C42124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9D9E25" w14:textId="491B8035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FC8FBFB" w14:textId="3B702E0C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C77C6D7" w14:textId="6A402BC4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1D4B96F3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6E4E6190" w14:textId="245FB198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001CC6B" w14:textId="01686D26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00C0F7E" w14:textId="2FC27E48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9BB40D3" w14:textId="0D41C28D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FB28F6E" w14:textId="2DD6656F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355251" w14:textId="758A9C44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8A3C1B8" w14:textId="626F937C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71C416CF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7EA995A" w14:textId="76CFCE78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0A10EC" w14:textId="73BC9E90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338180E" w14:textId="17D9E8FC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FFC7B2" w14:textId="2E91222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49CE61B" w14:textId="48467D72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234901E" w14:textId="73A420B0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589C7D5" w14:textId="254BB736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1E1CE46A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AABFAA3" w14:textId="3D2C0FCE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2BB0760" w14:textId="5276490B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C169E47" w14:textId="62ED931A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AC2F0AB" w14:textId="37D2786D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97D006" w14:textId="27C8745F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C5B1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2145258" w14:textId="4FF7FF8F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C5B1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C5B1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0A7BD7A" w14:textId="4F5BB9EA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57E90278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557380FC" w14:textId="1B0C8E9A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B283284" w14:textId="2B2BEEC0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026CC2A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B735BC5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947FB7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2F45F95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4039146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F0EA89" w14:textId="77777777" w:rsidR="002D6CC9" w:rsidRPr="002B1707" w:rsidRDefault="002D6CC9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B1707" w:rsidRDefault="00E50BDE" w:rsidP="0078039B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2B1707" w:rsidRDefault="00F93E3B" w:rsidP="0078039B">
      <w:pPr>
        <w:pStyle w:val="a5"/>
        <w:jc w:val="center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2B1707" w:rsidSect="002B1707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94887" w14:textId="77777777" w:rsidR="00457E7D" w:rsidRDefault="00457E7D">
      <w:pPr>
        <w:spacing w:after="0"/>
      </w:pPr>
      <w:r>
        <w:separator/>
      </w:r>
    </w:p>
  </w:endnote>
  <w:endnote w:type="continuationSeparator" w:id="0">
    <w:p w14:paraId="0B703533" w14:textId="77777777" w:rsidR="00457E7D" w:rsidRDefault="00457E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77B4B0" w14:textId="77777777" w:rsidR="00457E7D" w:rsidRDefault="00457E7D">
      <w:pPr>
        <w:spacing w:after="0"/>
      </w:pPr>
      <w:r>
        <w:separator/>
      </w:r>
    </w:p>
  </w:footnote>
  <w:footnote w:type="continuationSeparator" w:id="0">
    <w:p w14:paraId="1586D889" w14:textId="77777777" w:rsidR="00457E7D" w:rsidRDefault="00457E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05603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B1707"/>
    <w:rsid w:val="002C3AAE"/>
    <w:rsid w:val="002D6CC9"/>
    <w:rsid w:val="00302C5D"/>
    <w:rsid w:val="003327F5"/>
    <w:rsid w:val="00340CAF"/>
    <w:rsid w:val="003C0D41"/>
    <w:rsid w:val="003C325E"/>
    <w:rsid w:val="003E085C"/>
    <w:rsid w:val="003E7B3A"/>
    <w:rsid w:val="003F0FEF"/>
    <w:rsid w:val="003F70D3"/>
    <w:rsid w:val="00416364"/>
    <w:rsid w:val="00431B29"/>
    <w:rsid w:val="00440416"/>
    <w:rsid w:val="00457E7D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B1D94"/>
    <w:rsid w:val="005D5149"/>
    <w:rsid w:val="005E656F"/>
    <w:rsid w:val="00622A4A"/>
    <w:rsid w:val="00644D11"/>
    <w:rsid w:val="00667021"/>
    <w:rsid w:val="00675BAD"/>
    <w:rsid w:val="006974E1"/>
    <w:rsid w:val="006C0896"/>
    <w:rsid w:val="006F513E"/>
    <w:rsid w:val="00712732"/>
    <w:rsid w:val="007252FD"/>
    <w:rsid w:val="0078039B"/>
    <w:rsid w:val="00793FEE"/>
    <w:rsid w:val="007C0139"/>
    <w:rsid w:val="007C57DF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33804"/>
    <w:rsid w:val="00941C64"/>
    <w:rsid w:val="00953D91"/>
    <w:rsid w:val="00977AAE"/>
    <w:rsid w:val="00982045"/>
    <w:rsid w:val="00996E56"/>
    <w:rsid w:val="00997268"/>
    <w:rsid w:val="009C2BB5"/>
    <w:rsid w:val="009F1541"/>
    <w:rsid w:val="00A121C6"/>
    <w:rsid w:val="00A12667"/>
    <w:rsid w:val="00A14581"/>
    <w:rsid w:val="00A20E4C"/>
    <w:rsid w:val="00A433DD"/>
    <w:rsid w:val="00A47413"/>
    <w:rsid w:val="00A5559C"/>
    <w:rsid w:val="00AA1636"/>
    <w:rsid w:val="00AA23D3"/>
    <w:rsid w:val="00AA3C50"/>
    <w:rsid w:val="00AB56B7"/>
    <w:rsid w:val="00AE19F1"/>
    <w:rsid w:val="00AE302A"/>
    <w:rsid w:val="00AE36BB"/>
    <w:rsid w:val="00B10C6B"/>
    <w:rsid w:val="00B37C7E"/>
    <w:rsid w:val="00B65B09"/>
    <w:rsid w:val="00B85583"/>
    <w:rsid w:val="00B9476B"/>
    <w:rsid w:val="00BB4093"/>
    <w:rsid w:val="00BC3952"/>
    <w:rsid w:val="00BE5AB8"/>
    <w:rsid w:val="00BF3C3E"/>
    <w:rsid w:val="00C31DC7"/>
    <w:rsid w:val="00C32B94"/>
    <w:rsid w:val="00C44DFB"/>
    <w:rsid w:val="00C62A81"/>
    <w:rsid w:val="00C6519B"/>
    <w:rsid w:val="00C70F21"/>
    <w:rsid w:val="00C7354B"/>
    <w:rsid w:val="00C91863"/>
    <w:rsid w:val="00C91F9B"/>
    <w:rsid w:val="00CC233C"/>
    <w:rsid w:val="00D53E06"/>
    <w:rsid w:val="00DC1675"/>
    <w:rsid w:val="00DC5B1C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156F4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2021-05-21T15:36:00Z</dcterms:created>
  <dcterms:modified xsi:type="dcterms:W3CDTF">2021-05-21T15:39:00Z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